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98D" w:rsidRPr="00B04F3D" w:rsidRDefault="00F5198D" w:rsidP="00B04F3D">
      <w:pPr>
        <w:shd w:val="clear" w:color="auto" w:fill="FFFFFF"/>
        <w:spacing w:after="0" w:line="240" w:lineRule="auto"/>
        <w:ind w:left="5103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Савосина Ольга Сергеевна, учитель русского языка и литературы </w:t>
      </w: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Муниципальное общеобразовательное бюджетное учреждение «Средняя общеобразовательная школа № 87» г. Абдулино</w:t>
      </w:r>
    </w:p>
    <w:p w:rsidR="00F5198D" w:rsidRPr="00B04F3D" w:rsidRDefault="00F5198D" w:rsidP="00B04F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 xml:space="preserve">Название предмета </w:t>
      </w:r>
      <w:r w:rsidRPr="00B04F3D">
        <w:rPr>
          <w:rFonts w:ascii="Times New Roman" w:hAnsi="Times New Roman" w:cs="Times New Roman"/>
          <w:sz w:val="24"/>
          <w:szCs w:val="24"/>
        </w:rPr>
        <w:t xml:space="preserve"> русский язык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 xml:space="preserve">Класс </w:t>
      </w:r>
      <w:r w:rsidRPr="00B04F3D">
        <w:rPr>
          <w:rFonts w:ascii="Times New Roman" w:hAnsi="Times New Roman" w:cs="Times New Roman"/>
          <w:sz w:val="24"/>
          <w:szCs w:val="24"/>
        </w:rPr>
        <w:t>6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 xml:space="preserve">УМК </w:t>
      </w:r>
      <w:r w:rsidRPr="00B04F3D">
        <w:rPr>
          <w:rFonts w:ascii="Times New Roman" w:hAnsi="Times New Roman" w:cs="Times New Roman"/>
          <w:sz w:val="24"/>
          <w:szCs w:val="24"/>
        </w:rPr>
        <w:t>Русский язык. 6 класс. Учебник для общеобразовательных учреждений. В 2 частях. / Т.А.Ладыженская, М.Т.Баранов, Л.А.Тростенцова и др.; науч. ред. Н.М.Шанский/ - 3-е изд. – М.: Просвещение, 2014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Уровень обучения</w:t>
      </w:r>
      <w:r w:rsidRPr="00B04F3D">
        <w:rPr>
          <w:rFonts w:ascii="Times New Roman" w:hAnsi="Times New Roman" w:cs="Times New Roman"/>
          <w:sz w:val="24"/>
          <w:szCs w:val="24"/>
        </w:rPr>
        <w:t xml:space="preserve">  - базовый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Тема урока</w:t>
      </w:r>
      <w:r w:rsidRPr="00B04F3D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: 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«Гласные в суффиксах существительных – ЕК – и – ИК –».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Общее количество часов, отведенное на изучение темы</w:t>
      </w:r>
      <w:r w:rsidRPr="00B04F3D">
        <w:rPr>
          <w:rFonts w:ascii="Times New Roman" w:hAnsi="Times New Roman" w:cs="Times New Roman"/>
          <w:sz w:val="24"/>
          <w:szCs w:val="24"/>
        </w:rPr>
        <w:t>: 1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 xml:space="preserve">Место урока в системе уроков по теме: </w:t>
      </w:r>
      <w:r w:rsidRPr="00B04F3D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04F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98D" w:rsidRPr="00B04F3D" w:rsidRDefault="00F5198D" w:rsidP="00156C8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 xml:space="preserve">Цель урока: </w:t>
      </w:r>
      <w:r w:rsidRPr="00B04F3D">
        <w:rPr>
          <w:rFonts w:ascii="Times New Roman" w:hAnsi="Times New Roman" w:cs="Times New Roman"/>
          <w:color w:val="000000"/>
          <w:sz w:val="24"/>
          <w:szCs w:val="24"/>
        </w:rPr>
        <w:t xml:space="preserve">сформировать умение о способе выбора написания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гласных Е и И в суффиксах существительных –ек и –ик, графически обозначая условия выбора правильного написания </w:t>
      </w:r>
      <w:r w:rsidRPr="00B04F3D">
        <w:rPr>
          <w:rFonts w:ascii="Times New Roman" w:hAnsi="Times New Roman" w:cs="Times New Roman"/>
          <w:sz w:val="24"/>
          <w:szCs w:val="24"/>
        </w:rPr>
        <w:t>(орфограмма 3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04F3D">
        <w:rPr>
          <w:rFonts w:ascii="Times New Roman" w:hAnsi="Times New Roman" w:cs="Times New Roman"/>
          <w:sz w:val="24"/>
          <w:szCs w:val="24"/>
        </w:rPr>
        <w:t>).</w:t>
      </w:r>
    </w:p>
    <w:p w:rsidR="00F5198D" w:rsidRPr="00B04F3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Задачи урока:</w:t>
      </w:r>
    </w:p>
    <w:p w:rsidR="00F5198D" w:rsidRPr="00B04F3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Познавательные: 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изучить правописание суффиксов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–е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 и -ик, знать условия (правила) употребления данных суффиксов и уметь применять их на практике; сообщить способ действия при выборе гласных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суффиксах –ек (-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ик); комментировать условия написания;</w:t>
      </w:r>
    </w:p>
    <w:p w:rsidR="00F5198D" w:rsidRPr="00B04F3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Развивающие: 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развивать умение самостоятельно находить в словах изучаемую орфограмму, обозначать её графически, объяснять правописание; развивать культуру речи детей, умение грамотно употреблять в речи изученные на уроке слова; развивать внимание, орфографическую зоркость, зрительную, слуховую и моторную память; тренировать умение самостоятельного осуществлений учебной деятельности под руководством учителя;</w:t>
      </w:r>
    </w:p>
    <w:p w:rsidR="00F5198D" w:rsidRPr="003A1699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Воспитательные: </w:t>
      </w:r>
      <w:r w:rsidRPr="003A16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ывать</w:t>
      </w:r>
      <w:r w:rsidRPr="003A16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бережно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3A16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ответственно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 отношение</w:t>
      </w:r>
      <w:r w:rsidRPr="003A16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 слову, к культуре речи; совершенствование навыков этичного межличностного общения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 воспитание интереса и  бережного отношения к природе.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Метапредметные:</w:t>
      </w:r>
    </w:p>
    <w:p w:rsidR="00F5198D" w:rsidRPr="00B04F3D" w:rsidRDefault="00F5198D" w:rsidP="00156C8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04F3D">
        <w:rPr>
          <w:rFonts w:ascii="Times New Roman" w:hAnsi="Times New Roman" w:cs="Times New Roman"/>
          <w:color w:val="000000"/>
          <w:sz w:val="24"/>
          <w:szCs w:val="24"/>
        </w:rPr>
        <w:t>1. </w:t>
      </w: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Познавательные</w:t>
      </w:r>
      <w:r w:rsidRPr="00B04F3D">
        <w:rPr>
          <w:rFonts w:ascii="Times New Roman" w:hAnsi="Times New Roman" w:cs="Times New Roman"/>
          <w:color w:val="000000"/>
          <w:sz w:val="24"/>
          <w:szCs w:val="24"/>
        </w:rPr>
        <w:t xml:space="preserve">: владеть приёмами отбора и систематизации </w:t>
      </w:r>
      <w:r w:rsidRPr="00B04F3D">
        <w:rPr>
          <w:rFonts w:ascii="Times New Roman" w:hAnsi="Times New Roman" w:cs="Times New Roman"/>
          <w:sz w:val="24"/>
          <w:szCs w:val="24"/>
        </w:rPr>
        <w:t>фактуальной информации из текстов, содержащих теоретические сведения; переработка информации</w:t>
      </w:r>
      <w:r w:rsidRPr="00B04F3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B04F3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B04F3D">
        <w:rPr>
          <w:rFonts w:ascii="Times New Roman" w:hAnsi="Times New Roman" w:cs="Times New Roman"/>
          <w:color w:val="000000"/>
          <w:sz w:val="24"/>
          <w:szCs w:val="24"/>
        </w:rPr>
        <w:t>анализировать, сравнивать, устанавливать сходства и различия, группировать.</w:t>
      </w:r>
      <w:r w:rsidRPr="00B04F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Регулятивные: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искать пути решения учебной задачи и самостоятельно выполнять ее; соотносить цели и результаты своей деятельности; самоконтроль.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: совершенствование устной и письменной речи; умение работать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совместно с одноклассниками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B04F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B04F3D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формировать адекватную самооценку</w:t>
      </w:r>
      <w:r w:rsidRPr="00B04F3D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; </w:t>
      </w:r>
      <w:r w:rsidRPr="0052604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осознание значимости учебной работы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прививать интерес к познавательной деятельности. 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 урока:</w:t>
      </w:r>
      <w:r w:rsidRPr="00B04F3D">
        <w:rPr>
          <w:rFonts w:ascii="Times New Roman" w:hAnsi="Times New Roman" w:cs="Times New Roman"/>
          <w:sz w:val="24"/>
          <w:szCs w:val="24"/>
        </w:rPr>
        <w:t xml:space="preserve"> компьютер, мультимедийный проектор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04F3D">
        <w:rPr>
          <w:rFonts w:ascii="Times New Roman" w:hAnsi="Times New Roman" w:cs="Times New Roman"/>
          <w:b/>
          <w:bCs/>
          <w:sz w:val="24"/>
          <w:szCs w:val="24"/>
        </w:rPr>
        <w:t>Дополнительное методическое и дидактическое обеспечение урока</w:t>
      </w:r>
      <w:r w:rsidRPr="00B04F3D">
        <w:rPr>
          <w:rFonts w:ascii="Times New Roman" w:hAnsi="Times New Roman" w:cs="Times New Roman"/>
          <w:sz w:val="24"/>
          <w:szCs w:val="24"/>
        </w:rPr>
        <w:t>: презентация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5" w:history="1">
        <w:r w:rsidRPr="007B16CF">
          <w:rPr>
            <w:rStyle w:val="Hyperlink"/>
          </w:rPr>
          <w:t>https://saharina.ru/tests/test.php?name=test7.xml</w:t>
        </w:r>
      </w:hyperlink>
      <w:r>
        <w:rPr>
          <w:rStyle w:val="Hyperlink"/>
        </w:rPr>
        <w:t xml:space="preserve"> </w:t>
      </w:r>
      <w:r w:rsidRPr="009D36FA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h_gjdgxs"/>
      <w:bookmarkEnd w:id="0"/>
      <w:r w:rsidRPr="009D36FA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урока.</w:t>
      </w:r>
    </w:p>
    <w:p w:rsidR="00F5198D" w:rsidRPr="009D36FA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5198D" w:rsidRPr="00175C46" w:rsidRDefault="00F5198D" w:rsidP="00156C84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Организационный момент</w:t>
      </w:r>
      <w:r w:rsidRPr="00175C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5C46">
        <w:rPr>
          <w:rFonts w:ascii="Times New Roman" w:hAnsi="Times New Roman" w:cs="Times New Roman"/>
          <w:sz w:val="24"/>
          <w:szCs w:val="24"/>
        </w:rPr>
        <w:t>(Приветствие учителя, подготовка рабочих мест)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5C46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Здравствуйте, ребята. Присаживайтесь. Настраивайтесь на получение новых знаний.</w:t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II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. Актуализация знаний</w:t>
      </w:r>
      <w:r w:rsidRPr="00175C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5C46">
        <w:rPr>
          <w:rFonts w:ascii="Times New Roman" w:hAnsi="Times New Roman" w:cs="Times New Roman"/>
          <w:sz w:val="24"/>
          <w:szCs w:val="24"/>
        </w:rPr>
        <w:t xml:space="preserve">(Повторение системы опорных понятий и ранее усвоенных учебных действий) </w:t>
      </w:r>
    </w:p>
    <w:p w:rsidR="00F5198D" w:rsidRPr="009D36FA" w:rsidRDefault="00F5198D" w:rsidP="00156C84">
      <w:pPr>
        <w:pStyle w:val="ListParagraph"/>
        <w:numPr>
          <w:ilvl w:val="0"/>
          <w:numId w:val="11"/>
        </w:numPr>
        <w:tabs>
          <w:tab w:val="left" w:pos="1080"/>
        </w:tabs>
        <w:spacing w:after="0" w:line="240" w:lineRule="auto"/>
        <w:ind w:left="0" w:firstLine="72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D36F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Тест </w:t>
      </w:r>
      <w:r w:rsidRPr="009D36FA">
        <w:rPr>
          <w:rFonts w:ascii="Times New Roman" w:hAnsi="Times New Roman" w:cs="Times New Roman"/>
          <w:kern w:val="36"/>
          <w:sz w:val="24"/>
          <w:szCs w:val="24"/>
          <w:lang w:eastAsia="ru-RU"/>
        </w:rPr>
        <w:t>«Имя существительное. Суффиксы -ЧИК- и -ЩИК- в именах существительных»</w:t>
      </w:r>
      <w:r w:rsidRPr="009D36FA">
        <w:t xml:space="preserve"> </w:t>
      </w:r>
      <w:hyperlink r:id="rId6" w:history="1">
        <w:r w:rsidRPr="007B16CF">
          <w:rPr>
            <w:rStyle w:val="Hyperlink"/>
          </w:rPr>
          <w:t>https://saharina.ru/tests/test.php?name=test7.xml</w:t>
        </w:r>
      </w:hyperlink>
      <w:r>
        <w:rPr>
          <w:rStyle w:val="Hyperlink"/>
        </w:rPr>
        <w:t xml:space="preserve"> </w:t>
      </w:r>
      <w:r w:rsidRPr="009D36FA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(на компьютере выполняет один учащийся)</w:t>
      </w:r>
    </w:p>
    <w:p w:rsidR="00F5198D" w:rsidRPr="009D36FA" w:rsidRDefault="00F5198D" w:rsidP="00156C84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D36FA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Словарный диктант </w:t>
      </w:r>
      <w:r w:rsidRPr="009D36F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(выполняют остальные учащиеся)</w:t>
      </w:r>
    </w:p>
    <w:p w:rsidR="00F5198D" w:rsidRDefault="00F5198D" w:rsidP="00156C84">
      <w:pPr>
        <w:shd w:val="clear" w:color="auto" w:fill="FFFFFF"/>
        <w:tabs>
          <w:tab w:val="left" w:pos="1080"/>
        </w:tabs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6276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Упр. 298 диктует учитель</w:t>
      </w:r>
    </w:p>
    <w:p w:rsidR="00F5198D" w:rsidRDefault="00F5198D" w:rsidP="00156C84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A7B6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Фронтальный опрос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- Каждому ряду я буду задавать вопрос, на который вы должны дать ответ.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 ряд – </w:t>
      </w:r>
      <w:r w:rsidRPr="00F911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Что такое морфема?</w:t>
      </w:r>
    </w:p>
    <w:p w:rsidR="00F5198D" w:rsidRPr="00F911CE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 ряд – </w:t>
      </w:r>
      <w:r w:rsidRPr="00F911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Что такое морфемика?</w:t>
      </w:r>
    </w:p>
    <w:p w:rsidR="00F5198D" w:rsidRPr="00F911CE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 ряд – </w:t>
      </w:r>
      <w:r w:rsidRPr="00F911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Что называется суффиксом?</w:t>
      </w:r>
    </w:p>
    <w:p w:rsidR="00F5198D" w:rsidRPr="00EA7B63" w:rsidRDefault="00F5198D" w:rsidP="00156C84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 ряд – </w:t>
      </w:r>
      <w:r w:rsidRPr="00F911C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каких условиях пишется буква Ч в  суффиксах существительных –чик (-щик)?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F5198D" w:rsidRDefault="00F5198D" w:rsidP="00156C84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Корректоры</w:t>
      </w:r>
      <w:r>
        <w:rPr>
          <w:rFonts w:ascii="Times New Roman" w:hAnsi="Times New Roman" w:cs="Times New Roman"/>
          <w:sz w:val="24"/>
          <w:szCs w:val="24"/>
        </w:rPr>
        <w:t xml:space="preserve"> (слайд)</w:t>
      </w:r>
    </w:p>
    <w:p w:rsidR="00F5198D" w:rsidRPr="00F911CE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911CE">
        <w:rPr>
          <w:rFonts w:ascii="Times New Roman" w:hAnsi="Times New Roman" w:cs="Times New Roman"/>
          <w:sz w:val="24"/>
          <w:szCs w:val="24"/>
        </w:rPr>
        <w:t>- Исправьте ошибки ученика.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F2F5A">
        <w:rPr>
          <w:rFonts w:ascii="Times New Roman" w:hAnsi="Times New Roman" w:cs="Times New Roman"/>
          <w:i/>
          <w:iCs/>
          <w:sz w:val="24"/>
          <w:szCs w:val="24"/>
        </w:rPr>
        <w:t>Буфетчица, копировщик, экскаваторщик, переписщик, сортировщица, расфасовщик, стекольчик, автоматщик, пулемётщик, объездщик, разносщик, рассказщик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Pr="000F2F5A">
        <w:rPr>
          <w:rFonts w:ascii="Times New Roman" w:hAnsi="Times New Roman" w:cs="Times New Roman"/>
          <w:i/>
          <w:iCs/>
          <w:sz w:val="24"/>
          <w:szCs w:val="24"/>
        </w:rPr>
        <w:t>Буфетчица, копировщик, экскаваторщик, переписчик, сортировщица, расфасовщик, стекольщик, автоматчик, пулемётчик, объездчик, разносчик, рассказчик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F5198D" w:rsidRPr="000F2F5A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III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.  Постановка темы и цели урока.(</w:t>
      </w:r>
      <w:r w:rsidRPr="00175C46">
        <w:rPr>
          <w:rFonts w:ascii="Times New Roman" w:hAnsi="Times New Roman" w:cs="Times New Roman"/>
          <w:sz w:val="24"/>
          <w:szCs w:val="24"/>
        </w:rPr>
        <w:t xml:space="preserve">Формулировка цели и способы фиксации цели урока) </w:t>
      </w:r>
    </w:p>
    <w:p w:rsidR="00F5198D" w:rsidRPr="00547D47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Pr="00547D47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Создание проблемной ситуации. Просмотр фрагмента из мультфильма «В стране невыученных уроков»  </w:t>
      </w:r>
      <w:r w:rsidRPr="00547D4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(на </w:t>
      </w:r>
      <w:hyperlink r:id="rId7" w:tgtFrame="_blank" w:history="1">
        <w:r w:rsidRPr="00547D47">
          <w:rPr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Youtube</w:t>
        </w:r>
      </w:hyperlink>
      <w:r w:rsidRPr="00547D47">
        <w:rPr>
          <w:rFonts w:ascii="Times New Roman" w:hAnsi="Times New Roman" w:cs="Times New Roman"/>
          <w:b/>
          <w:bCs/>
        </w:rPr>
        <w:t>)</w:t>
      </w:r>
      <w:r w:rsidRPr="00547D4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D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Какая проблемная ситуация сложилась  у Вити Перестукина? На какой вопрос не смог ответить?</w:t>
      </w:r>
    </w:p>
    <w:p w:rsidR="00F5198D" w:rsidRPr="00B04F3D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Сформулируйте тему урока</w:t>
      </w:r>
      <w:r w:rsidRPr="00547D47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. (Гласные в суффиксах существительных – ЕК – и – ИК –)</w:t>
      </w:r>
    </w:p>
    <w:p w:rsidR="00F5198D" w:rsidRPr="00B04F3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Какие цели поставите перед собой? (</w:t>
      </w:r>
      <w:r w:rsidRPr="00B04F3D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изучить правописание суффиксов </w:t>
      </w:r>
      <w:r w:rsidRPr="00547D47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–е</w:t>
      </w:r>
      <w:r w:rsidRPr="00B04F3D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 и -ик, знать условия (правила) употребления данных суффиксов и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уметь применять их на практике</w:t>
      </w:r>
      <w:r w:rsidRPr="00547D47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Запишите число, классная работа, тема «</w:t>
      </w:r>
      <w:r w:rsidRPr="00B04F3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Гласные в суффиксах существительных – ЕК – и – ИК –».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F5198D" w:rsidRPr="00175C46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val="en-US" w:eastAsia="ru-RU"/>
        </w:rPr>
        <w:t>IV</w:t>
      </w: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. 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Первичное восприятие и усвоение нового теоретического учебного материала</w:t>
      </w:r>
      <w:r w:rsidRPr="00175C46">
        <w:rPr>
          <w:rFonts w:ascii="Times New Roman" w:hAnsi="Times New Roman" w:cs="Times New Roman"/>
          <w:sz w:val="24"/>
          <w:szCs w:val="24"/>
        </w:rPr>
        <w:t xml:space="preserve"> (привлечения внимания детей к принципиально новым сведениям)</w:t>
      </w:r>
    </w:p>
    <w:p w:rsidR="00F5198D" w:rsidRPr="00247EC6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47EC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Посмотрим, как эту проблему решил Витя? 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6B0C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75C46">
        <w:rPr>
          <w:rFonts w:ascii="Times New Roman" w:hAnsi="Times New Roman" w:cs="Times New Roman"/>
          <w:b/>
          <w:bCs/>
          <w:sz w:val="24"/>
          <w:szCs w:val="24"/>
        </w:rPr>
        <w:t>Чтение теоретического материала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 образца рассуждения</w:t>
      </w:r>
    </w:p>
    <w:p w:rsidR="00F5198D" w:rsidRPr="00226B0C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Сравним решение ученика с правилом в учебнике на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26B0C">
        <w:rPr>
          <w:rFonts w:ascii="Times New Roman" w:hAnsi="Times New Roman" w:cs="Times New Roman"/>
          <w:sz w:val="24"/>
          <w:szCs w:val="24"/>
        </w:rPr>
        <w:t>тр.156</w:t>
      </w:r>
    </w:p>
    <w:p w:rsidR="00F5198D" w:rsidRPr="00226B0C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26B0C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Создание опорной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цепочки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in;margin-top:9.3pt;width:11.05pt;height:3.4pt;flip:y;z-index:251657728" o:connectortype="straight">
            <v:stroke endarrow="block"/>
          </v:shape>
        </w:pic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Если гласный выпадает, то -ек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_x0000_s1027" type="#_x0000_t32" style="position:absolute;left:0;text-align:left;margin-left:1in;margin-top:4.5pt;width:33.85pt;height:0;z-index:251656704" o:connectortype="straight">
            <v:stroke endarrow="block"/>
          </v:shape>
        </w:pic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Слово             Род.п. 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_x0000_s1028" type="#_x0000_t32" style="position:absolute;left:0;text-align:left;margin-left:135pt;margin-top:-.3pt;width:11.05pt;height:11pt;z-index:251658752" o:connectortype="straight">
            <v:stroke endarrow="block"/>
          </v:shape>
        </w:pic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Если гласный не выпадает, то –ик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F5198D" w:rsidRPr="00175C46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V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. Применение теоретических положений в условиях выполнения упражнений</w:t>
      </w:r>
      <w:r w:rsidRPr="00175C46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175C46">
        <w:rPr>
          <w:rFonts w:ascii="Times New Roman" w:hAnsi="Times New Roman" w:cs="Times New Roman"/>
          <w:sz w:val="24"/>
          <w:szCs w:val="24"/>
        </w:rPr>
        <w:t>Выполнение упражнений по образцу, применение грамматических правил при написании слов, предложений)</w:t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Работа по цепочке по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данному </w:t>
      </w:r>
      <w:r w:rsidRPr="00175C46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образцу рассуждения</w:t>
      </w:r>
    </w:p>
    <w:p w:rsidR="00F5198D" w:rsidRPr="00AD7B05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D7B0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 данных имён существительных образуйте форму Р.п. ед.ч. и проверьте, какую гласную Е или И следует писать в суффиксе на месте пропуска.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  <w:sectPr w:rsidR="00F5198D" w:rsidSect="00156C84">
          <w:pgSz w:w="11906" w:h="16838"/>
          <w:pgMar w:top="719" w:right="850" w:bottom="1134" w:left="1440" w:header="708" w:footer="708" w:gutter="0"/>
          <w:cols w:space="708"/>
          <w:docGrid w:linePitch="360"/>
        </w:sectPr>
      </w:pP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Сыноч..к – нет 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Подароч..к-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Мяч..к-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Самолёт..к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Звоноч..к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Дружоч..к – нет 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Ключ..к – нет 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Карандаш..к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Ореш..к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Пузырёч..к – нет 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Кирпич..к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Василёч..к – нет 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Огонёч..к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Кусоч..к – нет…</w:t>
      </w:r>
    </w:p>
    <w:p w:rsidR="00F5198D" w:rsidRPr="00810722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81072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Ларч..к – нет…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  <w:sectPr w:rsidR="00F5198D" w:rsidSect="00156C84">
          <w:type w:val="continuous"/>
          <w:pgSz w:w="11906" w:h="16838"/>
          <w:pgMar w:top="1134" w:right="850" w:bottom="899" w:left="1560" w:header="708" w:footer="708" w:gutter="0"/>
          <w:cols w:num="2" w:space="708"/>
          <w:docGrid w:linePitch="360"/>
        </w:sectPr>
      </w:pP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Как образовано слово </w:t>
      </w:r>
      <w:r w:rsidRPr="00724F83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пузыречек?</w:t>
      </w:r>
    </w:p>
    <w:p w:rsidR="00F5198D" w:rsidRPr="00724F83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 какими звуками чередуются звуки в словах </w:t>
      </w:r>
      <w:r w:rsidRPr="00724F83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сыно</w:t>
      </w:r>
      <w:r w:rsidRPr="00724F8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</w:t>
      </w:r>
      <w:r w:rsidRPr="00724F83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ек, дру</w:t>
      </w:r>
      <w:r w:rsidRPr="00724F8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ж</w:t>
      </w:r>
      <w:r w:rsidRPr="00724F83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очек, оре</w:t>
      </w:r>
      <w:r w:rsidRPr="00724F8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ш</w:t>
      </w:r>
      <w:r w:rsidRPr="00724F83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ек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F5198D" w:rsidRPr="00724F83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_GoBack"/>
      <w:bookmarkEnd w:id="1"/>
      <w:r w:rsidRPr="00724F8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2. Самооценка.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У кого вызвало затруднение данная работа? 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24F8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3. Фотодиктант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(слайд)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Назовите животных ласково, используя следующие  суффиксы. </w:t>
      </w:r>
    </w:p>
    <w:tbl>
      <w:tblPr>
        <w:tblW w:w="974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5244"/>
      </w:tblGrid>
      <w:tr w:rsidR="00F5198D" w:rsidRPr="00966FB2">
        <w:tc>
          <w:tcPr>
            <w:tcW w:w="4503" w:type="dxa"/>
          </w:tcPr>
          <w:p w:rsidR="00F5198D" w:rsidRPr="00966FB2" w:rsidRDefault="00F5198D" w:rsidP="00966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-чик</w:t>
            </w:r>
          </w:p>
        </w:tc>
        <w:tc>
          <w:tcPr>
            <w:tcW w:w="5244" w:type="dxa"/>
          </w:tcPr>
          <w:p w:rsidR="00F5198D" w:rsidRPr="00966FB2" w:rsidRDefault="00F5198D" w:rsidP="00966F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-ек или -ик</w:t>
            </w:r>
          </w:p>
        </w:tc>
      </w:tr>
      <w:tr w:rsidR="00F5198D" w:rsidRPr="00966FB2">
        <w:tc>
          <w:tcPr>
            <w:tcW w:w="4503" w:type="dxa"/>
          </w:tcPr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Крокодильчик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Зайчик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Пингвинчик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Попугайчик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Кузнечик </w:t>
            </w:r>
          </w:p>
        </w:tc>
        <w:tc>
          <w:tcPr>
            <w:tcW w:w="5244" w:type="dxa"/>
          </w:tcPr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Тигрёночек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Львёночек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Котёночек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Утёночек </w:t>
            </w:r>
          </w:p>
          <w:p w:rsidR="00F5198D" w:rsidRPr="00966FB2" w:rsidRDefault="00F5198D" w:rsidP="00966F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6FB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Барашек </w:t>
            </w:r>
          </w:p>
        </w:tc>
      </w:tr>
    </w:tbl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Вспомните, в начале года вы участвовали в акции «Письма животным». Предлагаю вам написать одно предложение с прямой речью и одно предложение с обращением, используя слова из фотодиктанта.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VI</w:t>
      </w: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. Динамическая пауза</w:t>
      </w:r>
      <w:r w:rsidRPr="00175C4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175C46">
        <w:rPr>
          <w:rFonts w:ascii="Times New Roman" w:hAnsi="Times New Roman" w:cs="Times New Roman"/>
          <w:color w:val="000000"/>
          <w:sz w:val="24"/>
          <w:szCs w:val="24"/>
        </w:rPr>
        <w:t>(Здоровьесбережение учащихся)</w:t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VII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. Самостоятельное творческое использование сформированных умений и навыков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4DC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14DC8">
        <w:rPr>
          <w:rFonts w:ascii="Times New Roman" w:hAnsi="Times New Roman" w:cs="Times New Roman"/>
          <w:sz w:val="24"/>
          <w:szCs w:val="24"/>
        </w:rPr>
        <w:t>Решение учебных задач повышенной трудности)</w:t>
      </w:r>
    </w:p>
    <w:p w:rsidR="00F5198D" w:rsidRPr="00F14DC8" w:rsidRDefault="00F5198D" w:rsidP="00156C84">
      <w:pPr>
        <w:pStyle w:val="ListParagraph"/>
        <w:numPr>
          <w:ilvl w:val="0"/>
          <w:numId w:val="14"/>
        </w:numPr>
        <w:spacing w:after="0" w:line="240" w:lineRule="auto"/>
        <w:ind w:left="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F14DC8">
        <w:rPr>
          <w:rFonts w:ascii="Times New Roman" w:hAnsi="Times New Roman" w:cs="Times New Roman"/>
          <w:b/>
          <w:bCs/>
          <w:sz w:val="24"/>
          <w:szCs w:val="24"/>
        </w:rPr>
        <w:t>Работа в группах. Кроссворд.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14DC8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Задание.</w:t>
      </w:r>
      <w:r w:rsidRPr="00F14DC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Решите кроссворд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вставив слова с изученными суффиксами.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20A1B"/>
          <w:sz w:val="24"/>
          <w:szCs w:val="24"/>
        </w:rPr>
        <w:t>1.</w:t>
      </w: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Палец</w:t>
      </w:r>
      <w:r>
        <w:rPr>
          <w:rFonts w:ascii="Times New Roman" w:hAnsi="Times New Roman" w:cs="Times New Roman"/>
          <w:i/>
          <w:iCs/>
          <w:color w:val="020A1B"/>
          <w:sz w:val="24"/>
          <w:szCs w:val="24"/>
        </w:rPr>
        <w:t xml:space="preserve"> 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2. Шалаш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3. Дружок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4. Подарок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5. Дом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6. Мешок</w:t>
      </w:r>
    </w:p>
    <w:p w:rsidR="00F5198D" w:rsidRPr="00F14DC8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i/>
          <w:iCs/>
          <w:color w:val="020A1B"/>
          <w:sz w:val="24"/>
          <w:szCs w:val="24"/>
        </w:rPr>
      </w:pPr>
      <w:r w:rsidRPr="00F14DC8">
        <w:rPr>
          <w:rFonts w:ascii="Times New Roman" w:hAnsi="Times New Roman" w:cs="Times New Roman"/>
          <w:i/>
          <w:iCs/>
          <w:color w:val="020A1B"/>
          <w:sz w:val="24"/>
          <w:szCs w:val="24"/>
        </w:rPr>
        <w:t>7. Нож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14DC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2. Проверка по эталону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(слайд)</w:t>
      </w:r>
    </w:p>
    <w:p w:rsidR="00F5198D" w:rsidRDefault="00F5198D" w:rsidP="00F14DC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66FB2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41" o:spid="_x0000_i1025" type="#_x0000_t75" alt="https://ru-static.z-dn.net/files/dd2/942dd8fea157e2541cf4956e8aa8f74a.png" style="width:135.75pt;height:127.5pt;visibility:visible">
            <v:imagedata r:id="rId8" o:title=""/>
          </v:shape>
        </w:pict>
      </w:r>
    </w:p>
    <w:p w:rsidR="00F5198D" w:rsidRPr="00185245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E0E8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3. Работа с текстом в паре.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(текст на партах)</w:t>
      </w:r>
    </w:p>
    <w:p w:rsidR="00F5198D" w:rsidRPr="00185245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85245">
        <w:rPr>
          <w:rFonts w:ascii="Times New Roman" w:hAnsi="Times New Roman" w:cs="Times New Roman"/>
          <w:sz w:val="24"/>
          <w:szCs w:val="24"/>
          <w:u w:val="single"/>
          <w:lang w:eastAsia="ru-RU"/>
        </w:rPr>
        <w:t>Задание.</w:t>
      </w:r>
      <w:r w:rsidRPr="00185245">
        <w:rPr>
          <w:rFonts w:ascii="Times New Roman" w:hAnsi="Times New Roman" w:cs="Times New Roman"/>
          <w:sz w:val="24"/>
          <w:szCs w:val="24"/>
          <w:lang w:eastAsia="ru-RU"/>
        </w:rPr>
        <w:t xml:space="preserve"> Спишите, вставьте пропущенные буквы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знаки препинания</w:t>
      </w:r>
      <w:r w:rsidRPr="00185245">
        <w:rPr>
          <w:rFonts w:ascii="Times New Roman" w:hAnsi="Times New Roman" w:cs="Times New Roman"/>
          <w:sz w:val="24"/>
          <w:szCs w:val="24"/>
          <w:lang w:eastAsia="ru-RU"/>
        </w:rPr>
        <w:t>. Выделите суффиксы в именах существительных.</w:t>
      </w:r>
    </w:p>
    <w:p w:rsidR="00F5198D" w:rsidRPr="00185245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18524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Много загадок т…ит в себе обыкновенный ёж…к. Этот </w:t>
      </w: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маленький </w:t>
      </w:r>
      <w:r w:rsidRPr="0018524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к…лючий клубоч…к выдерживает чудов…щные дозы ядов.</w:t>
      </w:r>
    </w:p>
    <w:p w:rsidR="00F5198D" w:rsidRPr="00185245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18524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Х…дячий комоч…к защищён мощнее, чем зримым своим заборч…ком из иголоч…к.</w:t>
      </w:r>
    </w:p>
    <w:p w:rsidR="00F5198D" w:rsidRPr="00185245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8524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 пр…роде ещё много тайн секретов ключ…к к которым надо искать и искать.</w:t>
      </w:r>
    </w:p>
    <w:p w:rsidR="00F5198D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524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4. Взаимопроверка.</w:t>
      </w:r>
    </w:p>
    <w:p w:rsidR="00F5198D" w:rsidRPr="00185245" w:rsidRDefault="00F5198D" w:rsidP="00156C84">
      <w:pPr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 w:eastAsia="ru-RU"/>
        </w:rPr>
        <w:t>VIII</w:t>
      </w:r>
      <w:r w:rsidRPr="00156C8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. </w:t>
      </w:r>
      <w:r w:rsidRPr="00156C84">
        <w:rPr>
          <w:rFonts w:ascii="Times New Roman" w:hAnsi="Times New Roman" w:cs="Times New Roman"/>
          <w:b/>
          <w:bCs/>
          <w:sz w:val="24"/>
          <w:szCs w:val="24"/>
          <w:u w:val="single"/>
        </w:rPr>
        <w:t>Обобщение усвоенного и рефлексия</w:t>
      </w:r>
      <w:r w:rsidRPr="00175C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5C46">
        <w:rPr>
          <w:rFonts w:ascii="Times New Roman" w:hAnsi="Times New Roman" w:cs="Times New Roman"/>
          <w:sz w:val="24"/>
          <w:szCs w:val="24"/>
        </w:rPr>
        <w:t>(Обобщение полученных на уроке сведений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807CC">
        <w:t xml:space="preserve"> </w:t>
      </w:r>
      <w:r w:rsidRPr="004807CC">
        <w:rPr>
          <w:rFonts w:ascii="Times New Roman" w:hAnsi="Times New Roman" w:cs="Times New Roman"/>
          <w:sz w:val="24"/>
          <w:szCs w:val="24"/>
        </w:rPr>
        <w:t>подведение итогов совместной и индивидуальной деятельности учеников )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243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Что вы узнали на уроке? Не окажитесь в такой ситуации, как Виктор Перестукин?</w:t>
      </w:r>
    </w:p>
    <w:p w:rsidR="00F5198D" w:rsidRPr="0052431E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От чего зависит выбор гласных в суффиксах существительных –ек и –к?</w:t>
      </w:r>
    </w:p>
    <w:p w:rsidR="00F5198D" w:rsidRPr="00175C46" w:rsidRDefault="00F5198D" w:rsidP="00156C84">
      <w:pPr>
        <w:shd w:val="clear" w:color="auto" w:fill="FFFFFF"/>
        <w:tabs>
          <w:tab w:val="left" w:pos="3575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Что вызвало затруднение?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Продолжите фразы:</w:t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я знаю……..</w:t>
      </w:r>
    </w:p>
    <w:p w:rsidR="00F5198D" w:rsidRPr="00175C46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я умею……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75C46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мне пока трудно….</w:t>
      </w:r>
    </w:p>
    <w:p w:rsidR="00F5198D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807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Поставьте себе отметку за урок на полях тетрадки.</w:t>
      </w:r>
    </w:p>
    <w:p w:rsidR="00F5198D" w:rsidRPr="004807CC" w:rsidRDefault="00F5198D" w:rsidP="00156C8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F5198D" w:rsidRPr="00156C84" w:rsidRDefault="00F5198D" w:rsidP="00156C84">
      <w:pPr>
        <w:pStyle w:val="NormalWeb"/>
        <w:spacing w:before="0" w:beforeAutospacing="0" w:after="0" w:afterAutospacing="0"/>
        <w:ind w:firstLine="720"/>
        <w:jc w:val="both"/>
        <w:rPr>
          <w:b/>
          <w:bCs/>
          <w:color w:val="000000"/>
          <w:u w:val="single"/>
        </w:rPr>
      </w:pPr>
      <w:r w:rsidRPr="00156C84">
        <w:rPr>
          <w:b/>
          <w:bCs/>
          <w:color w:val="000000"/>
          <w:u w:val="single"/>
          <w:lang w:val="en-US"/>
        </w:rPr>
        <w:t>IX</w:t>
      </w:r>
      <w:r w:rsidRPr="00156C84">
        <w:rPr>
          <w:b/>
          <w:bCs/>
          <w:color w:val="000000"/>
          <w:u w:val="single"/>
        </w:rPr>
        <w:t>. Информация о домашнем задании, инструктаж по его выполнению.</w:t>
      </w:r>
    </w:p>
    <w:p w:rsidR="00F5198D" w:rsidRDefault="00F5198D" w:rsidP="00156C84">
      <w:pPr>
        <w:pStyle w:val="NormalWeb"/>
        <w:spacing w:before="0" w:beforeAutospacing="0" w:after="0" w:afterAutospacing="0"/>
        <w:ind w:firstLine="720"/>
        <w:jc w:val="both"/>
        <w:rPr>
          <w:color w:val="000000"/>
        </w:rPr>
      </w:pPr>
      <w:r w:rsidRPr="00AB04BE">
        <w:rPr>
          <w:color w:val="000000"/>
        </w:rPr>
        <w:t>П.53</w:t>
      </w:r>
      <w:r>
        <w:rPr>
          <w:color w:val="000000"/>
        </w:rPr>
        <w:t>.</w:t>
      </w:r>
    </w:p>
    <w:p w:rsidR="00F5198D" w:rsidRPr="00AB04BE" w:rsidRDefault="00F5198D" w:rsidP="00156C84">
      <w:pPr>
        <w:pStyle w:val="NormalWeb"/>
        <w:spacing w:before="0" w:beforeAutospacing="0" w:after="0" w:afterAutospacing="0"/>
        <w:ind w:firstLine="720"/>
        <w:jc w:val="both"/>
        <w:rPr>
          <w:color w:val="000000"/>
        </w:rPr>
      </w:pPr>
      <w:r w:rsidRPr="00AB04BE">
        <w:rPr>
          <w:color w:val="000000"/>
        </w:rPr>
        <w:t>Повышенный упр.300</w:t>
      </w:r>
    </w:p>
    <w:p w:rsidR="00F5198D" w:rsidRPr="00AB04BE" w:rsidRDefault="00F5198D" w:rsidP="00156C8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AB04BE">
        <w:rPr>
          <w:rFonts w:ascii="Times New Roman" w:hAnsi="Times New Roman" w:cs="Times New Roman"/>
          <w:color w:val="000000"/>
          <w:sz w:val="24"/>
          <w:szCs w:val="24"/>
        </w:rPr>
        <w:t>Творческий уровень 301</w:t>
      </w:r>
    </w:p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Default="00F5198D"/>
    <w:p w:rsidR="00F5198D" w:rsidRPr="00D86150" w:rsidRDefault="00F5198D" w:rsidP="00D86150">
      <w:pPr>
        <w:shd w:val="clear" w:color="auto" w:fill="FFFFFF"/>
        <w:spacing w:after="0" w:line="240" w:lineRule="auto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kern w:val="36"/>
          <w:sz w:val="24"/>
          <w:szCs w:val="24"/>
          <w:lang w:eastAsia="ru-RU"/>
        </w:rPr>
        <w:t>Тест по русскому языку «Имя существительное. Суффиксы -ЧИК- и -ЩИК- в именах существительных» для 6 класса</w:t>
      </w:r>
    </w:p>
    <w:p w:rsidR="00F5198D" w:rsidRPr="00D86150" w:rsidRDefault="00F5198D" w:rsidP="00D86150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vanish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vanish/>
          <w:sz w:val="24"/>
          <w:szCs w:val="24"/>
          <w:lang w:eastAsia="ru-RU"/>
        </w:rPr>
        <w:t>Начало формы</w:t>
      </w: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 В каком слове пишется Щ: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52431E">
          <w:type w:val="continuous"/>
          <w:pgSz w:w="11906" w:h="16838"/>
          <w:pgMar w:top="1134" w:right="850" w:bottom="709" w:left="1560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26" type="#_x0000_t75" style="width:20.25pt;height:18pt">
            <v:imagedata r:id="rId9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буфет...ица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27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груз...ик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28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прессов...ик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29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объезд...ик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 В каком слове пишется Ч: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30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развед...ик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1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бакен...ик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2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камен...ик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3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спор...ик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 В каком слове пишется Щ: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34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перебеж...ик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5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вертолёт...ик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6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рассказ...ица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7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надсмотр...ик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 В каком слове пишется Ч: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38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компьютер...ик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39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экскаватор...ик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0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автомат...ик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1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обман...ик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 В каком слове перед суффиксом пишется Ь?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42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стекол...щик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3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бетон...щик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4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домен...щик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5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смен...щик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6. В каком слове перед суффиксом не пишется Ь?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46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пил...щик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7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кровел...щик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8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барабан...щик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49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бурил...щик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 В каком слове пропущена буква С?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50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разно...чик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1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сма...чик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2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изво...чик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3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прика...чик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8. В каком слове пропущена буква Д?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54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лё...чица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5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аппара...чик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6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прока...чик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7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наво...чица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9. В каком слове суффикс –ЧИК- не имеет значения лица?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58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учётчик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59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трактирчик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60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подписчик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61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обидчик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615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10. В каком слове суффикс –ЧИК- не имеет уменьшительно-ласкательного значения? 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198D" w:rsidRPr="00D86150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63C44">
        <w:rPr>
          <w:rFonts w:ascii="Times New Roman" w:hAnsi="Times New Roman" w:cs="Times New Roman"/>
          <w:sz w:val="24"/>
          <w:szCs w:val="24"/>
        </w:rPr>
        <w:pict>
          <v:shape id="_x0000_i1062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1) баллончик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63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2) медальончик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64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3) захватчик</w: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963C44">
        <w:rPr>
          <w:rFonts w:ascii="Times New Roman" w:hAnsi="Times New Roman" w:cs="Times New Roman"/>
          <w:sz w:val="24"/>
          <w:szCs w:val="24"/>
        </w:rPr>
        <w:pict>
          <v:shape id="_x0000_i1065" type="#_x0000_t75" style="width:20.25pt;height:18pt">
            <v:imagedata r:id="rId10" o:title=""/>
          </v:shape>
        </w:pict>
      </w:r>
      <w:r w:rsidRPr="00D86150">
        <w:rPr>
          <w:rFonts w:ascii="Times New Roman" w:hAnsi="Times New Roman" w:cs="Times New Roman"/>
          <w:sz w:val="24"/>
          <w:szCs w:val="24"/>
          <w:lang w:eastAsia="ru-RU"/>
        </w:rPr>
        <w:t>4) магазинчик</w:t>
      </w:r>
    </w:p>
    <w:p w:rsidR="00F5198D" w:rsidRDefault="00F5198D" w:rsidP="00D8615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  <w:sectPr w:rsidR="00F5198D" w:rsidSect="00D861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5198D" w:rsidRDefault="00F5198D" w:rsidP="002D294A">
      <w:pPr>
        <w:pStyle w:val="Heading2"/>
        <w:shd w:val="clear" w:color="auto" w:fill="FFFFFF"/>
        <w:jc w:val="center"/>
        <w:rPr>
          <w:rFonts w:ascii="Arial" w:hAnsi="Arial" w:cs="Arial"/>
          <w:b w:val="0"/>
          <w:bCs w:val="0"/>
          <w:color w:val="000035"/>
          <w:sz w:val="24"/>
          <w:szCs w:val="24"/>
        </w:rPr>
      </w:pPr>
    </w:p>
    <w:p w:rsidR="00F5198D" w:rsidRPr="002D294A" w:rsidRDefault="00F5198D" w:rsidP="00AB04BE">
      <w:pPr>
        <w:pStyle w:val="Heading2"/>
        <w:shd w:val="clear" w:color="auto" w:fill="FFFFFF"/>
        <w:jc w:val="center"/>
        <w:rPr>
          <w:rFonts w:ascii="Arial" w:hAnsi="Arial" w:cs="Arial"/>
          <w:vanish/>
          <w:sz w:val="16"/>
          <w:szCs w:val="16"/>
          <w:lang w:eastAsia="ru-RU"/>
        </w:rPr>
      </w:pPr>
    </w:p>
    <w:p w:rsidR="00F5198D" w:rsidRDefault="00F5198D"/>
    <w:sectPr w:rsidR="00F5198D" w:rsidSect="00D8615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B08F8"/>
    <w:multiLevelType w:val="multilevel"/>
    <w:tmpl w:val="91AACB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9862CB"/>
    <w:multiLevelType w:val="hybridMultilevel"/>
    <w:tmpl w:val="B516A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707D8"/>
    <w:multiLevelType w:val="hybridMultilevel"/>
    <w:tmpl w:val="0E986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4240F"/>
    <w:multiLevelType w:val="hybridMultilevel"/>
    <w:tmpl w:val="7B0E58FC"/>
    <w:lvl w:ilvl="0" w:tplc="8BE44EC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6C788E"/>
    <w:multiLevelType w:val="multilevel"/>
    <w:tmpl w:val="840C5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3732EF"/>
    <w:multiLevelType w:val="multilevel"/>
    <w:tmpl w:val="4F7A7BC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676AE3"/>
    <w:multiLevelType w:val="hybridMultilevel"/>
    <w:tmpl w:val="1D92B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6F1A0B"/>
    <w:multiLevelType w:val="multilevel"/>
    <w:tmpl w:val="764A92E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A8328C"/>
    <w:multiLevelType w:val="hybridMultilevel"/>
    <w:tmpl w:val="532AD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0B021B"/>
    <w:multiLevelType w:val="multilevel"/>
    <w:tmpl w:val="E7B22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E2A1F36"/>
    <w:multiLevelType w:val="multilevel"/>
    <w:tmpl w:val="259E92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0722327"/>
    <w:multiLevelType w:val="multilevel"/>
    <w:tmpl w:val="81F06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5B513F"/>
    <w:multiLevelType w:val="multilevel"/>
    <w:tmpl w:val="6330B2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4D73FF"/>
    <w:multiLevelType w:val="hybridMultilevel"/>
    <w:tmpl w:val="B142C8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866518"/>
    <w:multiLevelType w:val="hybridMultilevel"/>
    <w:tmpl w:val="E1AC2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D79A0"/>
    <w:multiLevelType w:val="multilevel"/>
    <w:tmpl w:val="65F62A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4"/>
  </w:num>
  <w:num w:numId="5">
    <w:abstractNumId w:val="12"/>
  </w:num>
  <w:num w:numId="6">
    <w:abstractNumId w:val="15"/>
  </w:num>
  <w:num w:numId="7">
    <w:abstractNumId w:val="5"/>
  </w:num>
  <w:num w:numId="8">
    <w:abstractNumId w:val="0"/>
  </w:num>
  <w:num w:numId="9">
    <w:abstractNumId w:val="7"/>
  </w:num>
  <w:num w:numId="10">
    <w:abstractNumId w:val="3"/>
  </w:num>
  <w:num w:numId="11">
    <w:abstractNumId w:val="8"/>
  </w:num>
  <w:num w:numId="12">
    <w:abstractNumId w:val="2"/>
  </w:num>
  <w:num w:numId="13">
    <w:abstractNumId w:val="13"/>
  </w:num>
  <w:num w:numId="14">
    <w:abstractNumId w:val="1"/>
  </w:num>
  <w:num w:numId="15">
    <w:abstractNumId w:val="14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294A"/>
    <w:rsid w:val="00012D8A"/>
    <w:rsid w:val="0009666D"/>
    <w:rsid w:val="000F2F5A"/>
    <w:rsid w:val="0013625C"/>
    <w:rsid w:val="00153F7F"/>
    <w:rsid w:val="00156C84"/>
    <w:rsid w:val="00175C46"/>
    <w:rsid w:val="00185245"/>
    <w:rsid w:val="001A4122"/>
    <w:rsid w:val="00226B0C"/>
    <w:rsid w:val="002354A2"/>
    <w:rsid w:val="00247EC6"/>
    <w:rsid w:val="00280E4C"/>
    <w:rsid w:val="002A18AB"/>
    <w:rsid w:val="002D294A"/>
    <w:rsid w:val="0034697E"/>
    <w:rsid w:val="00362763"/>
    <w:rsid w:val="003A1699"/>
    <w:rsid w:val="003E0E89"/>
    <w:rsid w:val="004807CC"/>
    <w:rsid w:val="0052431E"/>
    <w:rsid w:val="0052604A"/>
    <w:rsid w:val="00526522"/>
    <w:rsid w:val="00547D47"/>
    <w:rsid w:val="00561FDC"/>
    <w:rsid w:val="005E66A4"/>
    <w:rsid w:val="00724F83"/>
    <w:rsid w:val="007B16CF"/>
    <w:rsid w:val="00810722"/>
    <w:rsid w:val="00817989"/>
    <w:rsid w:val="00910E32"/>
    <w:rsid w:val="00963C44"/>
    <w:rsid w:val="00966FB2"/>
    <w:rsid w:val="009D36FA"/>
    <w:rsid w:val="00AB04BE"/>
    <w:rsid w:val="00AD7B05"/>
    <w:rsid w:val="00B04F3D"/>
    <w:rsid w:val="00D86150"/>
    <w:rsid w:val="00DD215C"/>
    <w:rsid w:val="00E87FA6"/>
    <w:rsid w:val="00EA7B63"/>
    <w:rsid w:val="00F14DC8"/>
    <w:rsid w:val="00F30DF7"/>
    <w:rsid w:val="00F5198D"/>
    <w:rsid w:val="00F905CC"/>
    <w:rsid w:val="00F91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122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2D29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D294A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D294A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D294A"/>
    <w:rPr>
      <w:rFonts w:ascii="Cambria" w:hAnsi="Cambria" w:cs="Cambria"/>
      <w:b/>
      <w:bCs/>
      <w:color w:val="4F81BD"/>
      <w:sz w:val="26"/>
      <w:szCs w:val="26"/>
    </w:rPr>
  </w:style>
  <w:style w:type="character" w:styleId="Hyperlink">
    <w:name w:val="Hyperlink"/>
    <w:basedOn w:val="DefaultParagraphFont"/>
    <w:uiPriority w:val="99"/>
    <w:rsid w:val="002D294A"/>
    <w:rPr>
      <w:color w:val="0000FF"/>
      <w:u w:val="single"/>
    </w:rPr>
  </w:style>
  <w:style w:type="paragraph" w:customStyle="1" w:styleId="author">
    <w:name w:val="author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2D29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2D294A"/>
    <w:rPr>
      <w:rFonts w:ascii="Arial" w:hAnsi="Arial" w:cs="Arial"/>
      <w:vanish/>
      <w:sz w:val="16"/>
      <w:szCs w:val="16"/>
      <w:lang w:eastAsia="ru-RU"/>
    </w:rPr>
  </w:style>
  <w:style w:type="paragraph" w:customStyle="1" w:styleId="quest">
    <w:name w:val="quest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um">
    <w:name w:val="num"/>
    <w:basedOn w:val="DefaultParagraphFont"/>
    <w:uiPriority w:val="99"/>
    <w:rsid w:val="002D294A"/>
  </w:style>
  <w:style w:type="character" w:customStyle="1" w:styleId="question">
    <w:name w:val="question"/>
    <w:basedOn w:val="DefaultParagraphFont"/>
    <w:uiPriority w:val="99"/>
    <w:rsid w:val="002D294A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rsid w:val="002D29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2D294A"/>
    <w:rPr>
      <w:rFonts w:ascii="Arial" w:hAnsi="Arial" w:cs="Arial"/>
      <w:vanish/>
      <w:sz w:val="16"/>
      <w:szCs w:val="16"/>
      <w:lang w:eastAsia="ru-RU"/>
    </w:rPr>
  </w:style>
  <w:style w:type="paragraph" w:customStyle="1" w:styleId="c15">
    <w:name w:val="c15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DefaultParagraphFont"/>
    <w:uiPriority w:val="99"/>
    <w:rsid w:val="002D294A"/>
  </w:style>
  <w:style w:type="character" w:customStyle="1" w:styleId="c7">
    <w:name w:val="c7"/>
    <w:basedOn w:val="DefaultParagraphFont"/>
    <w:uiPriority w:val="99"/>
    <w:rsid w:val="002D294A"/>
  </w:style>
  <w:style w:type="paragraph" w:customStyle="1" w:styleId="c4">
    <w:name w:val="c4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DefaultParagraphFont"/>
    <w:uiPriority w:val="99"/>
    <w:rsid w:val="002D294A"/>
  </w:style>
  <w:style w:type="paragraph" w:customStyle="1" w:styleId="c26">
    <w:name w:val="c26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DefaultParagraphFont"/>
    <w:uiPriority w:val="99"/>
    <w:rsid w:val="002D294A"/>
  </w:style>
  <w:style w:type="paragraph" w:customStyle="1" w:styleId="c20">
    <w:name w:val="c20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ntence">
    <w:name w:val="sentence"/>
    <w:basedOn w:val="DefaultParagraphFont"/>
    <w:uiPriority w:val="99"/>
    <w:rsid w:val="002D294A"/>
  </w:style>
  <w:style w:type="paragraph" w:styleId="BalloonText">
    <w:name w:val="Balloon Text"/>
    <w:basedOn w:val="Normal"/>
    <w:link w:val="BalloonTextChar"/>
    <w:uiPriority w:val="99"/>
    <w:semiHidden/>
    <w:rsid w:val="002D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D294A"/>
    <w:rPr>
      <w:rFonts w:ascii="Tahoma" w:hAnsi="Tahoma" w:cs="Tahoma"/>
      <w:sz w:val="16"/>
      <w:szCs w:val="16"/>
    </w:rPr>
  </w:style>
  <w:style w:type="paragraph" w:customStyle="1" w:styleId="sg-text">
    <w:name w:val="sg-text"/>
    <w:basedOn w:val="Normal"/>
    <w:uiPriority w:val="99"/>
    <w:rsid w:val="002D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9D36FA"/>
    <w:pPr>
      <w:ind w:left="720"/>
    </w:pPr>
  </w:style>
  <w:style w:type="table" w:styleId="TableGrid">
    <w:name w:val="Table Grid"/>
    <w:basedOn w:val="TableNormal"/>
    <w:uiPriority w:val="99"/>
    <w:rsid w:val="00724F8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181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81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1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906">
              <w:marLeft w:val="135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9919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1991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OM9gl9lku0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harina.ru/tests/test.php?name=test7.x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aharina.ru/tests/test.php?name=test7.xml" TargetMode="Externa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176</TotalTime>
  <Pages>5</Pages>
  <Words>1304</Words>
  <Characters>7436</Characters>
  <Application>Microsoft Office Outlook</Application>
  <DocSecurity>0</DocSecurity>
  <Lines>0</Lines>
  <Paragraphs>0</Paragraphs>
  <ScaleCrop>false</ScaleCrop>
  <Company>87 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111</cp:lastModifiedBy>
  <cp:revision>25</cp:revision>
  <dcterms:created xsi:type="dcterms:W3CDTF">2018-01-27T15:14:00Z</dcterms:created>
  <dcterms:modified xsi:type="dcterms:W3CDTF">2018-02-01T11:14:00Z</dcterms:modified>
</cp:coreProperties>
</file>